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28A3C8" w14:textId="433E3384" w:rsidR="00524388" w:rsidRDefault="005617FE">
      <w:pPr>
        <w:pStyle w:val="Title"/>
      </w:pPr>
      <w:r>
        <w:t>Writer's Resume Assignment</w:t>
      </w:r>
    </w:p>
    <w:p w14:paraId="2970F7E2" w14:textId="7887BB0C" w:rsidR="00C36400" w:rsidRPr="00142A3B" w:rsidRDefault="00A64ADB" w:rsidP="00C3640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Malika Mason</w:t>
      </w:r>
    </w:p>
    <w:p w14:paraId="6DE26633" w14:textId="1420613A" w:rsidR="00C36400" w:rsidRPr="00142A3B" w:rsidRDefault="00A64ADB" w:rsidP="00C36400">
      <w:pPr>
        <w:pBdr>
          <w:bottom w:val="single" w:sz="4" w:space="1" w:color="auto"/>
        </w:pBdr>
        <w:jc w:val="center"/>
        <w:rPr>
          <w:rFonts w:ascii="Times New Roman" w:hAnsi="Times New Roman" w:cs="Times New Roman"/>
        </w:rPr>
      </w:pPr>
      <w:hyperlink r:id="rId7" w:history="1">
        <w:r w:rsidRPr="006212A3">
          <w:rPr>
            <w:rStyle w:val="Hyperlink"/>
            <w:rFonts w:ascii="Times New Roman" w:hAnsi="Times New Roman" w:cs="Times New Roman"/>
          </w:rPr>
          <w:t>Malikamason9@gmail.com</w:t>
        </w:r>
      </w:hyperlink>
      <w:r>
        <w:rPr>
          <w:rFonts w:ascii="Times New Roman" w:hAnsi="Times New Roman" w:cs="Times New Roman"/>
        </w:rPr>
        <w:t xml:space="preserve"> </w:t>
      </w:r>
      <w:r w:rsidR="00C36400" w:rsidRPr="00142A3B">
        <w:rPr>
          <w:rFonts w:ascii="Times New Roman" w:hAnsi="Times New Roman" w:cs="Times New Roman"/>
        </w:rPr>
        <w:t xml:space="preserve"> | </w:t>
      </w:r>
      <w:r w:rsidR="00777014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267</w:t>
      </w:r>
      <w:r w:rsidR="00777014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887</w:t>
      </w:r>
      <w:r w:rsidR="00777014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4247</w:t>
      </w:r>
      <w:r w:rsidR="00C36400" w:rsidRPr="00142A3B">
        <w:rPr>
          <w:rFonts w:ascii="Times New Roman" w:hAnsi="Times New Roman" w:cs="Times New Roman"/>
        </w:rPr>
        <w:t xml:space="preserve"> | </w:t>
      </w:r>
      <w:hyperlink r:id="rId8" w:history="1">
        <w:r w:rsidRPr="00A64ADB">
          <w:rPr>
            <w:rStyle w:val="Hyperlink"/>
            <w:rFonts w:ascii="Segoe UI" w:hAnsi="Segoe UI" w:cs="Segoe UI"/>
            <w:sz w:val="21"/>
            <w:szCs w:val="21"/>
            <w:shd w:val="clear" w:color="auto" w:fill="FFFFFF"/>
          </w:rPr>
          <w:t>www.linkedin.com/in/malika-m-611425263</w:t>
        </w:r>
      </w:hyperlink>
    </w:p>
    <w:p w14:paraId="6A904872" w14:textId="17F13DA3" w:rsidR="00777014" w:rsidRPr="00A64ADB" w:rsidRDefault="00A64ADB" w:rsidP="00C36400">
      <w:pPr>
        <w:rPr>
          <w:rFonts w:ascii="Times New Roman" w:hAnsi="Times New Roman" w:cs="Times New Roman"/>
        </w:rPr>
      </w:pPr>
      <w:r w:rsidRPr="00A64ADB">
        <w:rPr>
          <w:rFonts w:ascii="Times New Roman" w:hAnsi="Times New Roman" w:cs="Times New Roman"/>
          <w:color w:val="000000"/>
        </w:rPr>
        <w:t>Strong storytelling, writing, and editing skills with experience creating original stories and content. I enjoy developing ideas, building characters, and creating work that connects with an audience.</w:t>
      </w:r>
    </w:p>
    <w:p w14:paraId="53A8A8DF" w14:textId="2EE2FE89" w:rsidR="00777014" w:rsidRDefault="00777014" w:rsidP="00C36400">
      <w:pPr>
        <w:rPr>
          <w:rFonts w:ascii="Times New Roman" w:hAnsi="Times New Roman" w:cs="Times New Roman"/>
        </w:rPr>
        <w:sectPr w:rsidR="00777014" w:rsidSect="00F54074">
          <w:footerReference w:type="default" r:id="rId9"/>
          <w:type w:val="continuous"/>
          <w:pgSz w:w="12240" w:h="15840"/>
          <w:pgMar w:top="1080" w:right="864" w:bottom="1584" w:left="864" w:header="720" w:footer="720" w:gutter="0"/>
          <w:cols w:space="720"/>
          <w:titlePg/>
          <w:docGrid w:linePitch="360"/>
        </w:sectPr>
      </w:pPr>
    </w:p>
    <w:p w14:paraId="5406640B" w14:textId="77777777" w:rsidR="00A64ADB" w:rsidRDefault="00A64ADB" w:rsidP="00A64ADB">
      <w:pPr>
        <w:pStyle w:val="pdq2pgselectionanchorcontainer"/>
        <w:ind w:firstLine="720"/>
        <w:rPr>
          <w:color w:val="000000"/>
        </w:rPr>
      </w:pPr>
      <w:r>
        <w:rPr>
          <w:color w:val="000000"/>
        </w:rPr>
        <w:t>Creative Writing student with experience in storytelling, screenwriting, and editing. Skilled at developing original stories, characters, and ideas through writing. Looking to use my creativity and writing skills in a professional role while continuing to grow as a writer.</w:t>
      </w:r>
    </w:p>
    <w:p w14:paraId="599CD4D0" w14:textId="25D3A141" w:rsidR="007257CF" w:rsidRDefault="007257CF">
      <w:r>
        <w:br w:type="page"/>
      </w:r>
    </w:p>
    <w:p w14:paraId="5C6D3BB1" w14:textId="648FF943" w:rsidR="007257CF" w:rsidRDefault="007257CF" w:rsidP="007257CF">
      <w:pPr>
        <w:pStyle w:val="Heading1"/>
      </w:pPr>
      <w:r>
        <w:t>Education</w:t>
      </w:r>
    </w:p>
    <w:p w14:paraId="6C811619" w14:textId="268CEBCC" w:rsidR="00747F97" w:rsidRDefault="00747F97" w:rsidP="00747F97">
      <w:pPr>
        <w:pStyle w:val="Heading2"/>
      </w:pPr>
      <w:r>
        <w:t>Education</w:t>
      </w:r>
    </w:p>
    <w:p w14:paraId="4C0B9C90" w14:textId="00FECCE7" w:rsidR="00506496" w:rsidRDefault="00506496" w:rsidP="00506496">
      <w:pPr>
        <w:pStyle w:val="Heading3"/>
      </w:pPr>
      <w:r>
        <w:t>Style 1</w:t>
      </w:r>
    </w:p>
    <w:p w14:paraId="37A1F263" w14:textId="66B69C92" w:rsidR="003D5204" w:rsidRPr="00A64ADB" w:rsidRDefault="00A64ADB" w:rsidP="00D40C2F">
      <w:pPr>
        <w:spacing w:after="0"/>
        <w:rPr>
          <w:rFonts w:ascii="Times New Roman" w:hAnsi="Times New Roman" w:cs="Times New Roman"/>
        </w:rPr>
      </w:pPr>
      <w:r w:rsidRPr="00A64ADB">
        <w:rPr>
          <w:rFonts w:ascii="Times New Roman" w:hAnsi="Times New Roman" w:cs="Times New Roman"/>
        </w:rPr>
        <w:t>Bachelor of Fine Arts, Creative Writing</w:t>
      </w:r>
      <w:r w:rsidR="00AE3F1C" w:rsidRPr="00A64ADB">
        <w:rPr>
          <w:rFonts w:ascii="Times New Roman" w:hAnsi="Times New Roman" w:cs="Times New Roman"/>
        </w:rPr>
        <w:t xml:space="preserve"> </w:t>
      </w:r>
      <w:r w:rsidR="00AE3F1C" w:rsidRPr="00A64ADB">
        <w:rPr>
          <w:rFonts w:ascii="Times New Roman" w:hAnsi="Times New Roman" w:cs="Times New Roman"/>
        </w:rPr>
        <w:tab/>
      </w:r>
      <w:r w:rsidR="00AE3F1C" w:rsidRPr="00A64ADB">
        <w:rPr>
          <w:rFonts w:ascii="Times New Roman" w:hAnsi="Times New Roman" w:cs="Times New Roman"/>
        </w:rPr>
        <w:tab/>
      </w:r>
      <w:r w:rsidR="003D5204" w:rsidRPr="00A64ADB">
        <w:rPr>
          <w:rFonts w:ascii="Times New Roman" w:hAnsi="Times New Roman" w:cs="Times New Roman"/>
        </w:rPr>
        <w:tab/>
      </w:r>
      <w:r w:rsidR="003D5204" w:rsidRPr="00A64ADB">
        <w:rPr>
          <w:rFonts w:ascii="Times New Roman" w:hAnsi="Times New Roman" w:cs="Times New Roman"/>
        </w:rPr>
        <w:tab/>
      </w:r>
      <w:r w:rsidRPr="00A64ADB">
        <w:rPr>
          <w:rFonts w:ascii="Times New Roman" w:hAnsi="Times New Roman" w:cs="Times New Roman"/>
        </w:rPr>
        <w:t xml:space="preserve"> Exp </w:t>
      </w:r>
      <w:r w:rsidR="00A35929" w:rsidRPr="00A64ADB">
        <w:rPr>
          <w:rFonts w:ascii="Times New Roman" w:hAnsi="Times New Roman" w:cs="Times New Roman"/>
        </w:rPr>
        <w:t>Grad Date</w:t>
      </w:r>
      <w:r w:rsidRPr="00A64ADB">
        <w:rPr>
          <w:rFonts w:ascii="Times New Roman" w:hAnsi="Times New Roman" w:cs="Times New Roman"/>
        </w:rPr>
        <w:t>: December 2027</w:t>
      </w:r>
    </w:p>
    <w:p w14:paraId="065AEAA2" w14:textId="77777777" w:rsidR="00024585" w:rsidRPr="00A64ADB" w:rsidRDefault="00A35929" w:rsidP="00D40C2F">
      <w:pPr>
        <w:spacing w:after="0"/>
        <w:rPr>
          <w:rFonts w:ascii="Times New Roman" w:hAnsi="Times New Roman" w:cs="Times New Roman"/>
        </w:rPr>
      </w:pPr>
      <w:r w:rsidRPr="00A64ADB">
        <w:rPr>
          <w:rFonts w:ascii="Times New Roman" w:hAnsi="Times New Roman" w:cs="Times New Roman"/>
        </w:rPr>
        <w:t>Concentration</w:t>
      </w:r>
      <w:r w:rsidR="00024585" w:rsidRPr="00A64ADB">
        <w:rPr>
          <w:rFonts w:ascii="Times New Roman" w:hAnsi="Times New Roman" w:cs="Times New Roman"/>
        </w:rPr>
        <w:t xml:space="preserve"> (if any)</w:t>
      </w:r>
    </w:p>
    <w:p w14:paraId="00E9C08D" w14:textId="0983A39B" w:rsidR="00024585" w:rsidRPr="00A64ADB" w:rsidRDefault="00A64ADB" w:rsidP="00AE3F1C">
      <w:pPr>
        <w:rPr>
          <w:rFonts w:ascii="Times New Roman" w:hAnsi="Times New Roman" w:cs="Times New Roman"/>
        </w:rPr>
      </w:pPr>
      <w:r w:rsidRPr="00A64ADB">
        <w:rPr>
          <w:rFonts w:ascii="Times New Roman" w:hAnsi="Times New Roman" w:cs="Times New Roman"/>
        </w:rPr>
        <w:t>Full Sail University</w:t>
      </w:r>
      <w:r w:rsidR="00024585" w:rsidRPr="00A64ADB">
        <w:rPr>
          <w:rFonts w:ascii="Times New Roman" w:hAnsi="Times New Roman" w:cs="Times New Roman"/>
        </w:rPr>
        <w:t xml:space="preserve"> | </w:t>
      </w:r>
      <w:r w:rsidRPr="00A64ADB">
        <w:rPr>
          <w:rFonts w:ascii="Times New Roman" w:hAnsi="Times New Roman" w:cs="Times New Roman"/>
        </w:rPr>
        <w:t>Winter Park</w:t>
      </w:r>
      <w:r w:rsidR="00506496" w:rsidRPr="00A64ADB">
        <w:rPr>
          <w:rFonts w:ascii="Times New Roman" w:hAnsi="Times New Roman" w:cs="Times New Roman"/>
        </w:rPr>
        <w:t>,</w:t>
      </w:r>
      <w:r w:rsidR="00024585" w:rsidRPr="00A64ADB">
        <w:rPr>
          <w:rFonts w:ascii="Times New Roman" w:hAnsi="Times New Roman" w:cs="Times New Roman"/>
        </w:rPr>
        <w:t xml:space="preserve"> </w:t>
      </w:r>
      <w:r w:rsidRPr="00A64ADB">
        <w:rPr>
          <w:rFonts w:ascii="Times New Roman" w:hAnsi="Times New Roman" w:cs="Times New Roman"/>
        </w:rPr>
        <w:t>FL</w:t>
      </w:r>
    </w:p>
    <w:p w14:paraId="4A9D7ED2" w14:textId="77777777" w:rsidR="00747F97" w:rsidRPr="00A64ADB" w:rsidRDefault="00747F97" w:rsidP="00657123">
      <w:pPr>
        <w:rPr>
          <w:rFonts w:ascii="Times New Roman" w:hAnsi="Times New Roman" w:cs="Times New Roman"/>
        </w:rPr>
      </w:pPr>
    </w:p>
    <w:p w14:paraId="016EB7A5" w14:textId="0B23FE75" w:rsidR="007C5ACD" w:rsidRDefault="007C5ACD" w:rsidP="007C5ACD">
      <w:pPr>
        <w:pStyle w:val="Heading1"/>
      </w:pPr>
      <w:r>
        <w:t>Skills</w:t>
      </w:r>
    </w:p>
    <w:p w14:paraId="23D9ADB8" w14:textId="77777777" w:rsidR="00A64ADB" w:rsidRDefault="00A64ADB" w:rsidP="00A64AD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en-US"/>
        </w:rPr>
      </w:pPr>
      <w:r w:rsidRPr="00A64ADB">
        <w:rPr>
          <w:rFonts w:ascii="Times New Roman" w:eastAsia="Times New Roman" w:hAnsi="Times New Roman" w:cs="Times New Roman"/>
          <w:color w:val="000000"/>
          <w:lang w:eastAsia="en-US"/>
        </w:rPr>
        <w:t>Creative Writing</w:t>
      </w:r>
    </w:p>
    <w:p w14:paraId="30E508AF" w14:textId="0B7EC8A5" w:rsidR="00352BAF" w:rsidRPr="00A64ADB" w:rsidRDefault="00352BAF" w:rsidP="00A64AD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en-US"/>
        </w:rPr>
      </w:pPr>
      <w:r>
        <w:rPr>
          <w:rFonts w:ascii="Times New Roman" w:eastAsia="Times New Roman" w:hAnsi="Times New Roman" w:cs="Times New Roman"/>
          <w:color w:val="000000"/>
          <w:lang w:eastAsia="en-US"/>
        </w:rPr>
        <w:t>Organization</w:t>
      </w:r>
    </w:p>
    <w:p w14:paraId="70EA2AC8" w14:textId="77777777" w:rsidR="00A64ADB" w:rsidRPr="00A64ADB" w:rsidRDefault="00A64ADB" w:rsidP="00A64AD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en-US"/>
        </w:rPr>
      </w:pPr>
      <w:r w:rsidRPr="00A64ADB">
        <w:rPr>
          <w:rFonts w:ascii="Times New Roman" w:eastAsia="Times New Roman" w:hAnsi="Times New Roman" w:cs="Times New Roman"/>
          <w:color w:val="000000"/>
          <w:lang w:eastAsia="en-US"/>
        </w:rPr>
        <w:t>Screenwriting</w:t>
      </w:r>
    </w:p>
    <w:p w14:paraId="62782AAC" w14:textId="77777777" w:rsidR="00A64ADB" w:rsidRPr="00A64ADB" w:rsidRDefault="00A64ADB" w:rsidP="00A64AD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en-US"/>
        </w:rPr>
      </w:pPr>
      <w:r w:rsidRPr="00A64ADB">
        <w:rPr>
          <w:rFonts w:ascii="Times New Roman" w:eastAsia="Times New Roman" w:hAnsi="Times New Roman" w:cs="Times New Roman"/>
          <w:color w:val="000000"/>
          <w:lang w:eastAsia="en-US"/>
        </w:rPr>
        <w:t>Storytelling</w:t>
      </w:r>
    </w:p>
    <w:p w14:paraId="3709F79B" w14:textId="77777777" w:rsidR="00A64ADB" w:rsidRPr="00A64ADB" w:rsidRDefault="00A64ADB" w:rsidP="00A64AD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en-US"/>
        </w:rPr>
      </w:pPr>
      <w:r w:rsidRPr="00A64ADB">
        <w:rPr>
          <w:rFonts w:ascii="Times New Roman" w:eastAsia="Times New Roman" w:hAnsi="Times New Roman" w:cs="Times New Roman"/>
          <w:color w:val="000000"/>
          <w:lang w:eastAsia="en-US"/>
        </w:rPr>
        <w:t>Character Development</w:t>
      </w:r>
    </w:p>
    <w:p w14:paraId="146CB719" w14:textId="77777777" w:rsidR="00A64ADB" w:rsidRPr="00A64ADB" w:rsidRDefault="00A64ADB" w:rsidP="00A64AD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en-US"/>
        </w:rPr>
      </w:pPr>
      <w:r w:rsidRPr="00A64ADB">
        <w:rPr>
          <w:rFonts w:ascii="Times New Roman" w:eastAsia="Times New Roman" w:hAnsi="Times New Roman" w:cs="Times New Roman"/>
          <w:color w:val="000000"/>
          <w:lang w:eastAsia="en-US"/>
        </w:rPr>
        <w:t>Editing &amp; Revision</w:t>
      </w:r>
    </w:p>
    <w:p w14:paraId="29B8FFFE" w14:textId="77777777" w:rsidR="00A64ADB" w:rsidRDefault="00A64ADB" w:rsidP="00A64AD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en-US"/>
        </w:rPr>
      </w:pPr>
      <w:r w:rsidRPr="00A64ADB">
        <w:rPr>
          <w:rFonts w:ascii="Times New Roman" w:eastAsia="Times New Roman" w:hAnsi="Times New Roman" w:cs="Times New Roman"/>
          <w:color w:val="000000"/>
          <w:lang w:eastAsia="en-US"/>
        </w:rPr>
        <w:t>Story Development</w:t>
      </w:r>
    </w:p>
    <w:p w14:paraId="5C504FFA" w14:textId="3404EC28" w:rsidR="00352BAF" w:rsidRPr="00A64ADB" w:rsidRDefault="00263D5F" w:rsidP="00A64AD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en-US"/>
        </w:rPr>
      </w:pPr>
      <w:r>
        <w:rPr>
          <w:rFonts w:ascii="Times New Roman" w:eastAsia="Times New Roman" w:hAnsi="Times New Roman" w:cs="Times New Roman"/>
          <w:color w:val="000000"/>
          <w:lang w:eastAsia="en-US"/>
        </w:rPr>
        <w:t xml:space="preserve">Problem Solving </w:t>
      </w:r>
    </w:p>
    <w:p w14:paraId="394178CF" w14:textId="77777777" w:rsidR="00A64ADB" w:rsidRPr="00A64ADB" w:rsidRDefault="00A64ADB" w:rsidP="00A64AD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en-US"/>
        </w:rPr>
      </w:pPr>
      <w:r w:rsidRPr="00A64ADB">
        <w:rPr>
          <w:rFonts w:ascii="Times New Roman" w:eastAsia="Times New Roman" w:hAnsi="Times New Roman" w:cs="Times New Roman"/>
          <w:color w:val="000000"/>
          <w:lang w:eastAsia="en-US"/>
        </w:rPr>
        <w:t>Adobe Premiere Pro</w:t>
      </w:r>
    </w:p>
    <w:p w14:paraId="1FC46642" w14:textId="77777777" w:rsidR="00A64ADB" w:rsidRPr="00A64ADB" w:rsidRDefault="00A64ADB" w:rsidP="00A64AD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en-US"/>
        </w:rPr>
      </w:pPr>
      <w:r w:rsidRPr="00A64ADB">
        <w:rPr>
          <w:rFonts w:ascii="Times New Roman" w:eastAsia="Times New Roman" w:hAnsi="Times New Roman" w:cs="Times New Roman"/>
          <w:color w:val="000000"/>
          <w:lang w:eastAsia="en-US"/>
        </w:rPr>
        <w:t>Adobe Illustrator</w:t>
      </w:r>
    </w:p>
    <w:p w14:paraId="4C93A946" w14:textId="77777777" w:rsidR="00A64ADB" w:rsidRPr="00A64ADB" w:rsidRDefault="00A64ADB" w:rsidP="00A64AD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en-US"/>
        </w:rPr>
      </w:pPr>
      <w:r w:rsidRPr="00A64ADB">
        <w:rPr>
          <w:rFonts w:ascii="Times New Roman" w:eastAsia="Times New Roman" w:hAnsi="Times New Roman" w:cs="Times New Roman"/>
          <w:color w:val="000000"/>
          <w:lang w:eastAsia="en-US"/>
        </w:rPr>
        <w:t>Video Editing</w:t>
      </w:r>
    </w:p>
    <w:p w14:paraId="57D1BE37" w14:textId="77777777" w:rsidR="00A64ADB" w:rsidRPr="00A64ADB" w:rsidRDefault="00A64ADB" w:rsidP="00A64AD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en-US"/>
        </w:rPr>
      </w:pPr>
      <w:r w:rsidRPr="00A64ADB">
        <w:rPr>
          <w:rFonts w:ascii="Times New Roman" w:eastAsia="Times New Roman" w:hAnsi="Times New Roman" w:cs="Times New Roman"/>
          <w:color w:val="000000"/>
          <w:lang w:eastAsia="en-US"/>
        </w:rPr>
        <w:t>Communication</w:t>
      </w:r>
    </w:p>
    <w:p w14:paraId="247B3161" w14:textId="77777777" w:rsidR="00A64ADB" w:rsidRDefault="00A64ADB" w:rsidP="00A64AD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en-US"/>
        </w:rPr>
      </w:pPr>
      <w:r w:rsidRPr="00A64ADB">
        <w:rPr>
          <w:rFonts w:ascii="Times New Roman" w:eastAsia="Times New Roman" w:hAnsi="Times New Roman" w:cs="Times New Roman"/>
          <w:color w:val="000000"/>
          <w:lang w:eastAsia="en-US"/>
        </w:rPr>
        <w:t>Time Management</w:t>
      </w:r>
    </w:p>
    <w:p w14:paraId="4E4B5582" w14:textId="62D83DCD" w:rsidR="00BE2174" w:rsidRDefault="00352BAF" w:rsidP="00A64AD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en-US"/>
        </w:rPr>
      </w:pPr>
      <w:r>
        <w:rPr>
          <w:rFonts w:ascii="Times New Roman" w:eastAsia="Times New Roman" w:hAnsi="Times New Roman" w:cs="Times New Roman"/>
          <w:color w:val="000000"/>
          <w:lang w:eastAsia="en-US"/>
        </w:rPr>
        <w:t>Dependability</w:t>
      </w:r>
    </w:p>
    <w:p w14:paraId="357AFCF6" w14:textId="52812132" w:rsidR="00352BAF" w:rsidRPr="00A64ADB" w:rsidRDefault="00352BAF" w:rsidP="00352BAF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lang w:eastAsia="en-US"/>
        </w:rPr>
      </w:pPr>
    </w:p>
    <w:p w14:paraId="68E6E555" w14:textId="5A0A1A51" w:rsidR="007C5ACD" w:rsidRDefault="003D4253" w:rsidP="003D4253">
      <w:pPr>
        <w:pStyle w:val="Heading1"/>
      </w:pPr>
      <w:r>
        <w:t>Experience</w:t>
      </w:r>
    </w:p>
    <w:p w14:paraId="7DD5E82E" w14:textId="46F8F979" w:rsidR="003551ED" w:rsidRDefault="003551ED" w:rsidP="003551ED">
      <w:pPr>
        <w:pStyle w:val="Heading2"/>
      </w:pPr>
      <w:r>
        <w:t xml:space="preserve">Work Experience </w:t>
      </w:r>
    </w:p>
    <w:p w14:paraId="0F9DEB17" w14:textId="77777777" w:rsidR="00A64ADB" w:rsidRDefault="00A64ADB" w:rsidP="002012F6">
      <w:pPr>
        <w:pStyle w:val="Heading2"/>
        <w:rPr>
          <w:color w:val="0070C0"/>
          <w:sz w:val="24"/>
          <w:szCs w:val="24"/>
        </w:rPr>
      </w:pPr>
    </w:p>
    <w:p w14:paraId="49247EAA" w14:textId="77777777" w:rsidR="00A64ADB" w:rsidRPr="00A64ADB" w:rsidRDefault="00A64ADB" w:rsidP="00A64A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en-US"/>
        </w:rPr>
      </w:pPr>
      <w:r w:rsidRPr="00A64ADB">
        <w:rPr>
          <w:rFonts w:ascii="Times New Roman" w:eastAsia="Times New Roman" w:hAnsi="Times New Roman" w:cs="Times New Roman"/>
          <w:b/>
          <w:bCs/>
          <w:color w:val="000000"/>
          <w:lang w:eastAsia="en-US"/>
        </w:rPr>
        <w:t>Screenwriting Project | Full Sail University | Winter Park, FL</w:t>
      </w:r>
      <w:r w:rsidRPr="00A64ADB">
        <w:rPr>
          <w:rFonts w:ascii="Times New Roman" w:eastAsia="Times New Roman" w:hAnsi="Times New Roman" w:cs="Times New Roman"/>
          <w:color w:val="000000"/>
          <w:lang w:eastAsia="en-US"/>
        </w:rPr>
        <w:br/>
      </w:r>
      <w:r w:rsidRPr="00A64ADB">
        <w:rPr>
          <w:rFonts w:ascii="Times New Roman" w:eastAsia="Times New Roman" w:hAnsi="Times New Roman" w:cs="Times New Roman"/>
          <w:i/>
          <w:iCs/>
          <w:color w:val="000000"/>
          <w:lang w:eastAsia="en-US"/>
        </w:rPr>
        <w:t>Writing Workshop I: Film | 2026</w:t>
      </w:r>
    </w:p>
    <w:p w14:paraId="181C2C08" w14:textId="77777777" w:rsidR="00A64ADB" w:rsidRPr="00A64ADB" w:rsidRDefault="00A64ADB" w:rsidP="00A64AD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en-US"/>
        </w:rPr>
      </w:pPr>
      <w:r w:rsidRPr="00A64ADB">
        <w:rPr>
          <w:rFonts w:ascii="Times New Roman" w:eastAsia="Times New Roman" w:hAnsi="Times New Roman" w:cs="Times New Roman"/>
          <w:color w:val="000000"/>
          <w:lang w:eastAsia="en-US"/>
        </w:rPr>
        <w:t>Wrote an original short film script focused on grief and character development.</w:t>
      </w:r>
    </w:p>
    <w:p w14:paraId="0BD1F471" w14:textId="77777777" w:rsidR="00A64ADB" w:rsidRPr="00A64ADB" w:rsidRDefault="00A64ADB" w:rsidP="00A64AD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en-US"/>
        </w:rPr>
      </w:pPr>
      <w:r w:rsidRPr="00A64ADB">
        <w:rPr>
          <w:rFonts w:ascii="Times New Roman" w:eastAsia="Times New Roman" w:hAnsi="Times New Roman" w:cs="Times New Roman"/>
          <w:color w:val="000000"/>
          <w:lang w:eastAsia="en-US"/>
        </w:rPr>
        <w:t>Developed characters, dialogue, scenes, and story structure.</w:t>
      </w:r>
    </w:p>
    <w:p w14:paraId="109B5C1C" w14:textId="77777777" w:rsidR="00A64ADB" w:rsidRPr="00A64ADB" w:rsidRDefault="00A64ADB" w:rsidP="00A64AD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en-US"/>
        </w:rPr>
      </w:pPr>
      <w:r w:rsidRPr="00A64ADB">
        <w:rPr>
          <w:rFonts w:ascii="Times New Roman" w:eastAsia="Times New Roman" w:hAnsi="Times New Roman" w:cs="Times New Roman"/>
          <w:color w:val="000000"/>
          <w:lang w:eastAsia="en-US"/>
        </w:rPr>
        <w:t>Revised the script based on feedback and improved its overall structure.</w:t>
      </w:r>
    </w:p>
    <w:p w14:paraId="33295578" w14:textId="77777777" w:rsidR="00A64ADB" w:rsidRPr="00A64ADB" w:rsidRDefault="00A64ADB" w:rsidP="00A64A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en-US"/>
        </w:rPr>
      </w:pPr>
      <w:r w:rsidRPr="00A64ADB">
        <w:rPr>
          <w:rFonts w:ascii="Times New Roman" w:eastAsia="Times New Roman" w:hAnsi="Times New Roman" w:cs="Times New Roman"/>
          <w:b/>
          <w:bCs/>
          <w:color w:val="000000"/>
          <w:lang w:eastAsia="en-US"/>
        </w:rPr>
        <w:t>Story World Development Project | Full Sail University | Winter Park, FL</w:t>
      </w:r>
      <w:r w:rsidRPr="00A64ADB">
        <w:rPr>
          <w:rFonts w:ascii="Times New Roman" w:eastAsia="Times New Roman" w:hAnsi="Times New Roman" w:cs="Times New Roman"/>
          <w:color w:val="000000"/>
          <w:lang w:eastAsia="en-US"/>
        </w:rPr>
        <w:br/>
      </w:r>
      <w:r w:rsidRPr="00A64ADB">
        <w:rPr>
          <w:rFonts w:ascii="Times New Roman" w:eastAsia="Times New Roman" w:hAnsi="Times New Roman" w:cs="Times New Roman"/>
          <w:i/>
          <w:iCs/>
          <w:color w:val="000000"/>
          <w:lang w:eastAsia="en-US"/>
        </w:rPr>
        <w:t>2026</w:t>
      </w:r>
    </w:p>
    <w:p w14:paraId="53C0B861" w14:textId="77777777" w:rsidR="00A64ADB" w:rsidRPr="00A64ADB" w:rsidRDefault="00A64ADB" w:rsidP="00A64AD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en-US"/>
        </w:rPr>
      </w:pPr>
      <w:r w:rsidRPr="00A64ADB">
        <w:rPr>
          <w:rFonts w:ascii="Times New Roman" w:eastAsia="Times New Roman" w:hAnsi="Times New Roman" w:cs="Times New Roman"/>
          <w:color w:val="000000"/>
          <w:lang w:eastAsia="en-US"/>
        </w:rPr>
        <w:t>Created an original fictional world with its own history, technology, locations, and social structure.</w:t>
      </w:r>
    </w:p>
    <w:p w14:paraId="236E4EA3" w14:textId="77777777" w:rsidR="00A64ADB" w:rsidRPr="00A64ADB" w:rsidRDefault="00A64ADB" w:rsidP="00A64AD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en-US"/>
        </w:rPr>
      </w:pPr>
      <w:r w:rsidRPr="00A64ADB">
        <w:rPr>
          <w:rFonts w:ascii="Times New Roman" w:eastAsia="Times New Roman" w:hAnsi="Times New Roman" w:cs="Times New Roman"/>
          <w:color w:val="000000"/>
          <w:lang w:eastAsia="en-US"/>
        </w:rPr>
        <w:t>Developed characters and story details to support a larger narrative.</w:t>
      </w:r>
    </w:p>
    <w:p w14:paraId="59CB7E2F" w14:textId="77777777" w:rsidR="00A64ADB" w:rsidRPr="00A64ADB" w:rsidRDefault="00A64ADB" w:rsidP="00A64AD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en-US"/>
        </w:rPr>
      </w:pPr>
      <w:r w:rsidRPr="00A64ADB">
        <w:rPr>
          <w:rFonts w:ascii="Times New Roman" w:eastAsia="Times New Roman" w:hAnsi="Times New Roman" w:cs="Times New Roman"/>
          <w:color w:val="000000"/>
          <w:lang w:eastAsia="en-US"/>
        </w:rPr>
        <w:t>Organized worldbuilding information into a story bible for future writing projects.</w:t>
      </w:r>
    </w:p>
    <w:p w14:paraId="339B5ED0" w14:textId="77777777" w:rsidR="00A64ADB" w:rsidRDefault="00A64ADB" w:rsidP="002012F6">
      <w:pPr>
        <w:pStyle w:val="Heading2"/>
        <w:rPr>
          <w:color w:val="0070C0"/>
          <w:sz w:val="24"/>
          <w:szCs w:val="24"/>
        </w:rPr>
      </w:pPr>
    </w:p>
    <w:p w14:paraId="5A9D49BB" w14:textId="77777777" w:rsidR="00A64ADB" w:rsidRDefault="00A64ADB" w:rsidP="002012F6">
      <w:pPr>
        <w:pStyle w:val="Heading2"/>
        <w:rPr>
          <w:color w:val="0070C0"/>
          <w:sz w:val="24"/>
          <w:szCs w:val="24"/>
        </w:rPr>
      </w:pPr>
    </w:p>
    <w:p w14:paraId="48D3AB52" w14:textId="77777777" w:rsidR="00A64ADB" w:rsidRDefault="00A64ADB" w:rsidP="002012F6">
      <w:pPr>
        <w:pStyle w:val="Heading2"/>
        <w:rPr>
          <w:color w:val="0070C0"/>
          <w:sz w:val="24"/>
          <w:szCs w:val="24"/>
        </w:rPr>
      </w:pPr>
    </w:p>
    <w:p w14:paraId="0D28B705" w14:textId="5F227AF3" w:rsidR="002012F6" w:rsidRDefault="002012F6" w:rsidP="002012F6">
      <w:pPr>
        <w:pStyle w:val="Heading2"/>
        <w:rPr>
          <w:color w:val="0070C0"/>
          <w:sz w:val="24"/>
          <w:szCs w:val="24"/>
        </w:rPr>
      </w:pPr>
      <w:r w:rsidRPr="002012F6">
        <w:rPr>
          <w:color w:val="0070C0"/>
          <w:sz w:val="24"/>
          <w:szCs w:val="24"/>
        </w:rPr>
        <w:t>WORK EXPERIENCE</w:t>
      </w:r>
    </w:p>
    <w:p w14:paraId="4B08489A" w14:textId="77777777" w:rsidR="00A64ADB" w:rsidRPr="00A64ADB" w:rsidRDefault="00A64ADB" w:rsidP="00A64ADB"/>
    <w:p w14:paraId="5D89891D" w14:textId="7283AF6E" w:rsidR="002012F6" w:rsidRPr="00A64ADB" w:rsidRDefault="00A64ADB" w:rsidP="002012F6">
      <w:pPr>
        <w:spacing w:after="0"/>
        <w:rPr>
          <w:rFonts w:ascii="Times New Roman" w:hAnsi="Times New Roman" w:cs="Times New Roman"/>
          <w:b/>
          <w:bCs/>
        </w:rPr>
      </w:pPr>
      <w:r w:rsidRPr="00A64ADB">
        <w:rPr>
          <w:rFonts w:ascii="Times New Roman" w:hAnsi="Times New Roman" w:cs="Times New Roman"/>
          <w:b/>
          <w:bCs/>
        </w:rPr>
        <w:t>Screenwriting Project</w:t>
      </w:r>
      <w:r w:rsidR="002012F6" w:rsidRPr="00A64ADB">
        <w:rPr>
          <w:rFonts w:ascii="Times New Roman" w:hAnsi="Times New Roman" w:cs="Times New Roman"/>
          <w:b/>
          <w:bCs/>
        </w:rPr>
        <w:tab/>
      </w:r>
      <w:r w:rsidR="002012F6" w:rsidRPr="00A64ADB">
        <w:rPr>
          <w:rFonts w:ascii="Times New Roman" w:hAnsi="Times New Roman" w:cs="Times New Roman"/>
          <w:b/>
          <w:bCs/>
        </w:rPr>
        <w:tab/>
      </w:r>
      <w:r w:rsidR="002012F6" w:rsidRPr="00A64ADB">
        <w:rPr>
          <w:rFonts w:ascii="Times New Roman" w:hAnsi="Times New Roman" w:cs="Times New Roman"/>
          <w:b/>
          <w:bCs/>
        </w:rPr>
        <w:tab/>
      </w:r>
      <w:r w:rsidR="002012F6" w:rsidRPr="00A64ADB">
        <w:rPr>
          <w:rFonts w:ascii="Times New Roman" w:hAnsi="Times New Roman" w:cs="Times New Roman"/>
          <w:b/>
          <w:bCs/>
        </w:rPr>
        <w:tab/>
      </w:r>
      <w:r w:rsidR="002012F6" w:rsidRPr="00A64ADB">
        <w:rPr>
          <w:rFonts w:ascii="Times New Roman" w:hAnsi="Times New Roman" w:cs="Times New Roman"/>
          <w:b/>
          <w:bCs/>
        </w:rPr>
        <w:tab/>
      </w:r>
      <w:r w:rsidR="002012F6" w:rsidRPr="00A64ADB">
        <w:rPr>
          <w:rFonts w:ascii="Times New Roman" w:hAnsi="Times New Roman" w:cs="Times New Roman"/>
          <w:b/>
          <w:bCs/>
        </w:rPr>
        <w:tab/>
      </w:r>
      <w:r w:rsidR="002012F6" w:rsidRPr="00A64ADB">
        <w:rPr>
          <w:rFonts w:ascii="Times New Roman" w:hAnsi="Times New Roman" w:cs="Times New Roman"/>
          <w:b/>
          <w:bCs/>
        </w:rPr>
        <w:tab/>
      </w:r>
      <w:r w:rsidR="002012F6" w:rsidRPr="00A64ADB">
        <w:rPr>
          <w:rFonts w:ascii="Times New Roman" w:hAnsi="Times New Roman" w:cs="Times New Roman"/>
          <w:b/>
          <w:bCs/>
        </w:rPr>
        <w:tab/>
      </w:r>
      <w:r w:rsidRPr="00A64ADB">
        <w:rPr>
          <w:rFonts w:ascii="Times New Roman" w:hAnsi="Times New Roman" w:cs="Times New Roman"/>
          <w:b/>
          <w:bCs/>
        </w:rPr>
        <w:t>2026</w:t>
      </w:r>
    </w:p>
    <w:p w14:paraId="005DF355" w14:textId="560EB9D6" w:rsidR="002012F6" w:rsidRPr="00A64ADB" w:rsidRDefault="00A64ADB" w:rsidP="002012F6">
      <w:pPr>
        <w:spacing w:after="0"/>
        <w:rPr>
          <w:rFonts w:ascii="Times New Roman" w:hAnsi="Times New Roman" w:cs="Times New Roman"/>
        </w:rPr>
      </w:pPr>
      <w:r w:rsidRPr="00A64ADB">
        <w:rPr>
          <w:rFonts w:ascii="Times New Roman" w:hAnsi="Times New Roman" w:cs="Times New Roman"/>
          <w:i/>
          <w:iCs/>
        </w:rPr>
        <w:t>Full Sail University</w:t>
      </w:r>
      <w:r w:rsidR="002012F6" w:rsidRPr="00A64ADB">
        <w:rPr>
          <w:rFonts w:ascii="Times New Roman" w:hAnsi="Times New Roman" w:cs="Times New Roman"/>
          <w:i/>
          <w:iCs/>
        </w:rPr>
        <w:t xml:space="preserve"> </w:t>
      </w:r>
      <w:r w:rsidR="002012F6" w:rsidRPr="00A64ADB">
        <w:rPr>
          <w:rFonts w:ascii="Times New Roman" w:hAnsi="Times New Roman" w:cs="Times New Roman"/>
        </w:rPr>
        <w:t xml:space="preserve">| </w:t>
      </w:r>
      <w:r w:rsidRPr="00A64ADB">
        <w:rPr>
          <w:rFonts w:ascii="Times New Roman" w:hAnsi="Times New Roman" w:cs="Times New Roman"/>
          <w:i/>
          <w:iCs/>
        </w:rPr>
        <w:t>Winter Park, FL</w:t>
      </w:r>
    </w:p>
    <w:p w14:paraId="2F4CB688" w14:textId="77777777" w:rsidR="002012F6" w:rsidRPr="00A64ADB" w:rsidRDefault="002012F6" w:rsidP="002012F6">
      <w:pPr>
        <w:spacing w:after="0"/>
        <w:rPr>
          <w:rFonts w:ascii="Times New Roman" w:hAnsi="Times New Roman" w:cs="Times New Roman"/>
        </w:rPr>
      </w:pPr>
    </w:p>
    <w:p w14:paraId="0F880477" w14:textId="076D8807" w:rsidR="00A64ADB" w:rsidRPr="00A64ADB" w:rsidRDefault="00A64ADB" w:rsidP="00A64ADB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color w:val="auto"/>
          <w:lang w:eastAsia="en-US"/>
        </w:rPr>
      </w:pPr>
      <w:r w:rsidRPr="00A64ADB">
        <w:rPr>
          <w:rFonts w:ascii="Times New Roman" w:eastAsia="Times New Roman" w:hAnsi="Times New Roman" w:cs="Times New Roman"/>
          <w:color w:val="auto"/>
          <w:lang w:eastAsia="en-US"/>
        </w:rPr>
        <w:t>Wrote an original short film script focused on grief and character development.</w:t>
      </w:r>
    </w:p>
    <w:p w14:paraId="701FFB48" w14:textId="0EB8E749" w:rsidR="00A64ADB" w:rsidRPr="00A64ADB" w:rsidRDefault="00A64ADB" w:rsidP="00A64ADB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color w:val="auto"/>
          <w:lang w:eastAsia="en-US"/>
        </w:rPr>
      </w:pPr>
      <w:r w:rsidRPr="00A64ADB">
        <w:rPr>
          <w:rFonts w:ascii="Times New Roman" w:eastAsia="Times New Roman" w:hAnsi="Times New Roman" w:cs="Times New Roman"/>
          <w:color w:val="auto"/>
          <w:lang w:eastAsia="en-US"/>
        </w:rPr>
        <w:t>Developed characters, dialogue, scenes, and story structure.</w:t>
      </w:r>
    </w:p>
    <w:p w14:paraId="2FBDEAF7" w14:textId="6F0F4063" w:rsidR="00A64ADB" w:rsidRPr="00A64ADB" w:rsidRDefault="00A64ADB" w:rsidP="00A64ADB">
      <w:pPr>
        <w:pStyle w:val="ListParagraph"/>
        <w:numPr>
          <w:ilvl w:val="0"/>
          <w:numId w:val="29"/>
        </w:numPr>
        <w:spacing w:after="0"/>
        <w:rPr>
          <w:rFonts w:ascii="Times New Roman" w:eastAsia="Times New Roman" w:hAnsi="Times New Roman" w:cs="Times New Roman"/>
          <w:color w:val="auto"/>
          <w:lang w:eastAsia="en-US"/>
        </w:rPr>
      </w:pPr>
      <w:r w:rsidRPr="00A64ADB">
        <w:rPr>
          <w:rFonts w:ascii="Times New Roman" w:eastAsia="Times New Roman" w:hAnsi="Times New Roman" w:cs="Times New Roman"/>
          <w:color w:val="auto"/>
          <w:lang w:eastAsia="en-US"/>
        </w:rPr>
        <w:t>Revised the script based on feedback.</w:t>
      </w:r>
    </w:p>
    <w:p w14:paraId="513B4822" w14:textId="77777777" w:rsidR="00A64ADB" w:rsidRDefault="00A64ADB" w:rsidP="00A64ADB">
      <w:pPr>
        <w:spacing w:after="0"/>
        <w:rPr>
          <w:rFonts w:ascii="Times New Roman" w:eastAsia="Times New Roman" w:hAnsi="Times New Roman" w:cs="Times New Roman"/>
          <w:color w:val="auto"/>
          <w:lang w:eastAsia="en-US"/>
        </w:rPr>
      </w:pPr>
    </w:p>
    <w:p w14:paraId="5D8C233B" w14:textId="77777777" w:rsidR="00A64ADB" w:rsidRDefault="00A64ADB" w:rsidP="00A64ADB">
      <w:pPr>
        <w:spacing w:after="0"/>
        <w:rPr>
          <w:rFonts w:ascii="Times New Roman" w:eastAsia="Times New Roman" w:hAnsi="Times New Roman" w:cs="Times New Roman"/>
          <w:color w:val="auto"/>
          <w:lang w:eastAsia="en-US"/>
        </w:rPr>
      </w:pPr>
    </w:p>
    <w:p w14:paraId="15BCAF29" w14:textId="3F3BD89A" w:rsidR="002012F6" w:rsidRPr="00142A3B" w:rsidRDefault="00A64ADB" w:rsidP="00A64ADB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Story World Development Project</w:t>
      </w:r>
      <w:r w:rsidR="002012F6">
        <w:rPr>
          <w:rFonts w:ascii="Times New Roman" w:hAnsi="Times New Roman" w:cs="Times New Roman"/>
          <w:b/>
          <w:bCs/>
        </w:rPr>
        <w:tab/>
      </w:r>
      <w:r w:rsidR="002012F6">
        <w:rPr>
          <w:rFonts w:ascii="Times New Roman" w:hAnsi="Times New Roman" w:cs="Times New Roman"/>
          <w:b/>
          <w:bCs/>
        </w:rPr>
        <w:tab/>
      </w:r>
      <w:r w:rsidR="002012F6">
        <w:rPr>
          <w:rFonts w:ascii="Times New Roman" w:hAnsi="Times New Roman" w:cs="Times New Roman"/>
          <w:b/>
          <w:bCs/>
        </w:rPr>
        <w:tab/>
      </w:r>
      <w:r w:rsidR="002012F6">
        <w:rPr>
          <w:rFonts w:ascii="Times New Roman" w:hAnsi="Times New Roman" w:cs="Times New Roman"/>
          <w:b/>
          <w:bCs/>
        </w:rPr>
        <w:tab/>
      </w:r>
      <w:r w:rsidR="002012F6">
        <w:rPr>
          <w:rFonts w:ascii="Times New Roman" w:hAnsi="Times New Roman" w:cs="Times New Roman"/>
          <w:b/>
          <w:bCs/>
        </w:rPr>
        <w:tab/>
      </w:r>
      <w:r w:rsidR="002012F6">
        <w:rPr>
          <w:rFonts w:ascii="Times New Roman" w:hAnsi="Times New Roman" w:cs="Times New Roman"/>
          <w:b/>
          <w:bCs/>
        </w:rPr>
        <w:tab/>
      </w:r>
      <w:r w:rsidR="002012F6">
        <w:rPr>
          <w:rFonts w:ascii="Times New Roman" w:hAnsi="Times New Roman" w:cs="Times New Roman"/>
          <w:b/>
          <w:bCs/>
        </w:rPr>
        <w:tab/>
      </w:r>
      <w:r w:rsidR="002012F6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>2026</w:t>
      </w:r>
    </w:p>
    <w:p w14:paraId="02986F0C" w14:textId="2A629116" w:rsidR="002012F6" w:rsidRPr="00142A3B" w:rsidRDefault="00A64ADB" w:rsidP="002012F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Full Sail University</w:t>
      </w:r>
      <w:r w:rsidR="002012F6">
        <w:rPr>
          <w:rFonts w:ascii="Times New Roman" w:hAnsi="Times New Roman" w:cs="Times New Roman"/>
          <w:i/>
          <w:iCs/>
        </w:rPr>
        <w:t xml:space="preserve"> </w:t>
      </w:r>
      <w:r w:rsidR="002012F6" w:rsidRPr="00142A3B">
        <w:rPr>
          <w:rFonts w:ascii="Times New Roman" w:hAnsi="Times New Roman" w:cs="Times New Roman"/>
        </w:rPr>
        <w:t xml:space="preserve">| </w:t>
      </w:r>
      <w:r>
        <w:rPr>
          <w:rFonts w:ascii="Times New Roman" w:hAnsi="Times New Roman" w:cs="Times New Roman"/>
          <w:i/>
          <w:iCs/>
        </w:rPr>
        <w:t>Winter Park, FL</w:t>
      </w:r>
    </w:p>
    <w:p w14:paraId="2CE8C6D9" w14:textId="77777777" w:rsidR="002012F6" w:rsidRPr="00142A3B" w:rsidRDefault="002012F6" w:rsidP="002012F6">
      <w:pPr>
        <w:spacing w:after="0"/>
        <w:rPr>
          <w:rFonts w:ascii="Times New Roman" w:hAnsi="Times New Roman" w:cs="Times New Roman"/>
        </w:rPr>
      </w:pPr>
    </w:p>
    <w:p w14:paraId="3388286B" w14:textId="386583C4" w:rsidR="00A64ADB" w:rsidRPr="00A64ADB" w:rsidRDefault="00A64ADB" w:rsidP="00A64ADB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color w:val="auto"/>
          <w:lang w:eastAsia="en-US"/>
        </w:rPr>
      </w:pPr>
      <w:r w:rsidRPr="00A64ADB">
        <w:rPr>
          <w:rFonts w:ascii="Times New Roman" w:eastAsia="Times New Roman" w:hAnsi="Times New Roman" w:cs="Times New Roman"/>
          <w:color w:val="auto"/>
          <w:lang w:eastAsia="en-US"/>
        </w:rPr>
        <w:t>Created an original fictional world with its own characters, history, technology, and locations.</w:t>
      </w:r>
    </w:p>
    <w:p w14:paraId="09834DB7" w14:textId="7ABCF95E" w:rsidR="00A64ADB" w:rsidRPr="00A64ADB" w:rsidRDefault="00A64ADB" w:rsidP="00A64ADB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color w:val="auto"/>
          <w:lang w:eastAsia="en-US"/>
        </w:rPr>
      </w:pPr>
      <w:r w:rsidRPr="00A64ADB">
        <w:rPr>
          <w:rFonts w:ascii="Times New Roman" w:eastAsia="Times New Roman" w:hAnsi="Times New Roman" w:cs="Times New Roman"/>
          <w:color w:val="auto"/>
          <w:lang w:eastAsia="en-US"/>
        </w:rPr>
        <w:t>Developed story details and character backgrounds to support the overall story.</w:t>
      </w:r>
    </w:p>
    <w:p w14:paraId="264C0D93" w14:textId="01B5E19C" w:rsidR="00D601F9" w:rsidRPr="00D601F9" w:rsidRDefault="00A64ADB" w:rsidP="00A64ADB">
      <w:pPr>
        <w:pStyle w:val="ListParagraph"/>
        <w:numPr>
          <w:ilvl w:val="0"/>
          <w:numId w:val="29"/>
        </w:numPr>
      </w:pPr>
      <w:r w:rsidRPr="00A64ADB">
        <w:rPr>
          <w:rFonts w:ascii="Times New Roman" w:eastAsia="Times New Roman" w:hAnsi="Times New Roman" w:cs="Times New Roman"/>
          <w:color w:val="auto"/>
          <w:lang w:eastAsia="en-US"/>
        </w:rPr>
        <w:t>Organized the project into a story bible for future development.</w:t>
      </w:r>
    </w:p>
    <w:p w14:paraId="551BEED1" w14:textId="0265E274" w:rsidR="0001564C" w:rsidRDefault="0001564C" w:rsidP="00657123"/>
    <w:p w14:paraId="29D19431" w14:textId="77777777" w:rsidR="001E6098" w:rsidRDefault="001E6098">
      <w:r>
        <w:br w:type="page"/>
      </w:r>
    </w:p>
    <w:p w14:paraId="6DFF005A" w14:textId="07ECFDCF" w:rsidR="00657123" w:rsidRDefault="001E6098" w:rsidP="001E6098">
      <w:pPr>
        <w:pStyle w:val="Heading2"/>
      </w:pPr>
      <w:r>
        <w:t>Relevant Coursework</w:t>
      </w:r>
    </w:p>
    <w:p w14:paraId="2AA0020E" w14:textId="4F717D31" w:rsidR="002378A6" w:rsidRDefault="001E6098">
      <w:r>
        <w:t>When you do not have work experience</w:t>
      </w:r>
      <w:r w:rsidR="00920CA6">
        <w:t>,</w:t>
      </w:r>
      <w:r>
        <w:t xml:space="preserve"> or your work experience is seasonal</w:t>
      </w:r>
      <w:r w:rsidR="000F04A0">
        <w:t>,</w:t>
      </w:r>
      <w:r>
        <w:t xml:space="preserve"> or </w:t>
      </w:r>
      <w:r w:rsidR="000F04A0">
        <w:t xml:space="preserve">it </w:t>
      </w:r>
      <w:r>
        <w:t xml:space="preserve">isn't relevant/helpful to the job for which you are applying, you can </w:t>
      </w:r>
      <w:r w:rsidR="0053545C">
        <w:t xml:space="preserve">include a Relevant Coursework section. In </w:t>
      </w:r>
      <w:r w:rsidR="000F04A0">
        <w:t>this section</w:t>
      </w:r>
      <w:r w:rsidR="0053545C">
        <w:t>, you should list the course objectives and outcomes as they pertain to the job for which you're applying.</w:t>
      </w:r>
    </w:p>
    <w:p w14:paraId="60F1A434" w14:textId="77777777" w:rsidR="00E248A2" w:rsidRDefault="0053545C" w:rsidP="0053545C">
      <w:pPr>
        <w:pStyle w:val="Heading3"/>
      </w:pPr>
      <w:r>
        <w:t xml:space="preserve">Exhibit 3: </w:t>
      </w:r>
      <w:r w:rsidR="00FF546A">
        <w:t xml:space="preserve">Sample </w:t>
      </w:r>
      <w:r>
        <w:t>Relevant Coursework</w:t>
      </w:r>
    </w:p>
    <w:p w14:paraId="65D6212D" w14:textId="77777777" w:rsidR="00D601F9" w:rsidRDefault="00D601F9" w:rsidP="00D601F9"/>
    <w:p w14:paraId="363685ED" w14:textId="77777777" w:rsidR="00D601F9" w:rsidRPr="00D601F9" w:rsidRDefault="00D601F9" w:rsidP="00D601F9">
      <w:pPr>
        <w:sectPr w:rsidR="00D601F9" w:rsidRPr="00D601F9" w:rsidSect="00F54074">
          <w:type w:val="continuous"/>
          <w:pgSz w:w="12240" w:h="15840"/>
          <w:pgMar w:top="1080" w:right="864" w:bottom="1584" w:left="864" w:header="720" w:footer="720" w:gutter="0"/>
          <w:cols w:space="720"/>
          <w:titlePg/>
          <w:docGrid w:linePitch="360"/>
        </w:sectPr>
      </w:pPr>
    </w:p>
    <w:p w14:paraId="002BD9D4" w14:textId="77777777" w:rsidR="00E248A2" w:rsidRDefault="00E248A2" w:rsidP="00E248A2">
      <w:pPr>
        <w:pStyle w:val="Heading2"/>
        <w:rPr>
          <w:color w:val="0070C0"/>
          <w:sz w:val="24"/>
          <w:szCs w:val="24"/>
        </w:rPr>
      </w:pPr>
      <w:r w:rsidRPr="00D601F9">
        <w:rPr>
          <w:color w:val="0070C0"/>
          <w:sz w:val="24"/>
          <w:szCs w:val="24"/>
        </w:rPr>
        <w:t>RELEVANT COURSEWORK</w:t>
      </w:r>
    </w:p>
    <w:p w14:paraId="0157003F" w14:textId="77777777" w:rsidR="00A64ADB" w:rsidRPr="00A64ADB" w:rsidRDefault="00A64ADB" w:rsidP="00A64ADB"/>
    <w:p w14:paraId="1F07B301" w14:textId="77777777" w:rsidR="00A64ADB" w:rsidRDefault="00A64ADB" w:rsidP="00635A2D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Digital Video &amp; Audio Production</w:t>
      </w:r>
      <w:r w:rsidR="00635A2D">
        <w:rPr>
          <w:rFonts w:ascii="Times New Roman" w:hAnsi="Times New Roman" w:cs="Times New Roman"/>
          <w:b/>
          <w:bCs/>
        </w:rPr>
        <w:tab/>
      </w:r>
    </w:p>
    <w:p w14:paraId="24C9DFBE" w14:textId="7A2CAD77" w:rsidR="00635A2D" w:rsidRDefault="00635A2D" w:rsidP="00635A2D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202</w:t>
      </w:r>
      <w:r w:rsidR="00A64ADB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ab/>
      </w:r>
    </w:p>
    <w:p w14:paraId="21C66239" w14:textId="77777777" w:rsidR="00A64ADB" w:rsidRPr="00A64ADB" w:rsidRDefault="00A64ADB" w:rsidP="00D601F9">
      <w:pPr>
        <w:spacing w:after="0"/>
        <w:rPr>
          <w:rFonts w:ascii="Times New Roman" w:hAnsi="Times New Roman" w:cs="Times New Roman"/>
          <w:color w:val="000000"/>
        </w:rPr>
      </w:pPr>
      <w:r w:rsidRPr="00A64ADB">
        <w:rPr>
          <w:rFonts w:ascii="Times New Roman" w:hAnsi="Times New Roman" w:cs="Times New Roman"/>
          <w:color w:val="000000"/>
        </w:rPr>
        <w:t>Learned the basics of video editing and audio. Used Adobe Premiere Pro to edit footage, add transitions, and adjust audio. </w:t>
      </w:r>
    </w:p>
    <w:p w14:paraId="1BF909F0" w14:textId="171BD4FB" w:rsidR="00A64ADB" w:rsidRPr="00A64ADB" w:rsidRDefault="00A64ADB" w:rsidP="00D601F9">
      <w:pPr>
        <w:spacing w:after="0"/>
        <w:rPr>
          <w:rFonts w:ascii="Times New Roman" w:hAnsi="Times New Roman" w:cs="Times New Roman"/>
          <w:color w:val="000000"/>
        </w:rPr>
      </w:pPr>
      <w:r w:rsidRPr="00A64ADB">
        <w:rPr>
          <w:rFonts w:ascii="Times New Roman" w:hAnsi="Times New Roman" w:cs="Times New Roman"/>
          <w:b/>
          <w:bCs/>
          <w:color w:val="000000"/>
        </w:rPr>
        <w:t>Outcome:</w:t>
      </w:r>
      <w:r w:rsidRPr="00A64ADB">
        <w:rPr>
          <w:rFonts w:ascii="Times New Roman" w:hAnsi="Times New Roman" w:cs="Times New Roman"/>
          <w:color w:val="000000"/>
        </w:rPr>
        <w:t xml:space="preserve"> Created a short video project and gained more experience with video editing. </w:t>
      </w:r>
    </w:p>
    <w:p w14:paraId="3EE6B6CD" w14:textId="77777777" w:rsidR="00A64ADB" w:rsidRPr="00A64ADB" w:rsidRDefault="00A64ADB" w:rsidP="00D601F9">
      <w:pPr>
        <w:spacing w:after="0"/>
        <w:rPr>
          <w:rFonts w:ascii="Times New Roman" w:hAnsi="Times New Roman" w:cs="Times New Roman"/>
          <w:color w:val="000000"/>
        </w:rPr>
      </w:pPr>
    </w:p>
    <w:p w14:paraId="108284C8" w14:textId="77777777" w:rsidR="00A64ADB" w:rsidRDefault="00A64ADB" w:rsidP="00D601F9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Writing Workshop I: Film</w:t>
      </w:r>
    </w:p>
    <w:p w14:paraId="7C665032" w14:textId="7722E39A" w:rsidR="00E248A2" w:rsidRPr="00142A3B" w:rsidRDefault="00E248A2" w:rsidP="00D601F9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202</w:t>
      </w:r>
      <w:r w:rsidR="00A64ADB">
        <w:rPr>
          <w:rFonts w:ascii="Times New Roman" w:hAnsi="Times New Roman" w:cs="Times New Roman"/>
          <w:b/>
          <w:bCs/>
        </w:rPr>
        <w:t>6</w:t>
      </w:r>
    </w:p>
    <w:p w14:paraId="1F45F807" w14:textId="77777777" w:rsidR="00A64ADB" w:rsidRPr="00A64ADB" w:rsidRDefault="00A64ADB" w:rsidP="0053545C">
      <w:pPr>
        <w:pStyle w:val="Heading3"/>
        <w:rPr>
          <w:rFonts w:ascii="Times New Roman" w:eastAsiaTheme="minorHAnsi" w:hAnsi="Times New Roman" w:cs="Times New Roman"/>
          <w:color w:val="000000"/>
        </w:rPr>
      </w:pPr>
      <w:r w:rsidRPr="00A64ADB">
        <w:rPr>
          <w:rFonts w:ascii="Times New Roman" w:eastAsiaTheme="minorHAnsi" w:hAnsi="Times New Roman" w:cs="Times New Roman"/>
          <w:color w:val="000000"/>
        </w:rPr>
        <w:t>Learned screenplay formatting, character development, dialogue, and story structure. Wrote and revised an original short film script. </w:t>
      </w:r>
    </w:p>
    <w:p w14:paraId="2A4A11FF" w14:textId="52FF17EE" w:rsidR="00D601F9" w:rsidRPr="00A64ADB" w:rsidRDefault="00A64ADB" w:rsidP="0053545C">
      <w:pPr>
        <w:pStyle w:val="Heading3"/>
        <w:rPr>
          <w:rFonts w:ascii="Times New Roman" w:hAnsi="Times New Roman" w:cs="Times New Roman"/>
        </w:rPr>
        <w:sectPr w:rsidR="00D601F9" w:rsidRPr="00A64ADB" w:rsidSect="00F54074">
          <w:type w:val="continuous"/>
          <w:pgSz w:w="12240" w:h="15840"/>
          <w:pgMar w:top="1080" w:right="864" w:bottom="1584" w:left="864" w:header="720" w:footer="720" w:gutter="0"/>
          <w:cols w:space="720"/>
          <w:titlePg/>
          <w:docGrid w:linePitch="360"/>
        </w:sectPr>
      </w:pPr>
      <w:r w:rsidRPr="00A64ADB">
        <w:rPr>
          <w:rFonts w:ascii="Times New Roman" w:eastAsiaTheme="minorHAnsi" w:hAnsi="Times New Roman" w:cs="Times New Roman"/>
          <w:b/>
          <w:bCs/>
          <w:color w:val="000000"/>
        </w:rPr>
        <w:t>Outcome:</w:t>
      </w:r>
      <w:r w:rsidRPr="00A64ADB">
        <w:rPr>
          <w:rFonts w:ascii="Times New Roman" w:eastAsiaTheme="minorHAnsi" w:hAnsi="Times New Roman" w:cs="Times New Roman"/>
          <w:color w:val="000000"/>
        </w:rPr>
        <w:t> Completed an original screenplay focused on character and emotional storytelling.</w:t>
      </w:r>
    </w:p>
    <w:p w14:paraId="35E64776" w14:textId="77777777" w:rsidR="0053545C" w:rsidRDefault="0053545C" w:rsidP="00862DB1">
      <w:pPr>
        <w:pBdr>
          <w:bottom w:val="single" w:sz="4" w:space="1" w:color="auto"/>
        </w:pBdr>
      </w:pPr>
    </w:p>
    <w:p w14:paraId="5578E4B0" w14:textId="77777777" w:rsidR="00401B19" w:rsidRDefault="00862DB1" w:rsidP="00862DB1">
      <w:pPr>
        <w:pStyle w:val="Heading1"/>
      </w:pPr>
      <w:r>
        <w:t>Optional</w:t>
      </w:r>
      <w:r w:rsidR="00401B19">
        <w:t xml:space="preserve"> Sections</w:t>
      </w:r>
    </w:p>
    <w:p w14:paraId="2A48496A" w14:textId="202FA598" w:rsidR="00A615A3" w:rsidRDefault="00A64ADB" w:rsidP="004E0E88">
      <w:pPr>
        <w:spacing w:after="0"/>
      </w:pPr>
      <w:r>
        <w:t>None.</w:t>
      </w:r>
    </w:p>
    <w:p w14:paraId="7C75462D" w14:textId="77777777" w:rsidR="00862DB1" w:rsidRDefault="00862DB1"/>
    <w:p w14:paraId="7790E0CC" w14:textId="77777777" w:rsidR="00490E9E" w:rsidRDefault="00490E9E" w:rsidP="00490E9E">
      <w:pPr>
        <w:pBdr>
          <w:bottom w:val="single" w:sz="4" w:space="1" w:color="auto"/>
        </w:pBdr>
      </w:pPr>
    </w:p>
    <w:p w14:paraId="0C0CDFA8" w14:textId="6C5EE422" w:rsidR="00490E9E" w:rsidRDefault="00490E9E" w:rsidP="00490E9E">
      <w:pPr>
        <w:pStyle w:val="Heading1"/>
      </w:pPr>
      <w:r>
        <w:t>Resume Length (One Page or Two?)</w:t>
      </w:r>
    </w:p>
    <w:p w14:paraId="0CFFC6D5" w14:textId="691B1508" w:rsidR="00490E9E" w:rsidRDefault="00A64ADB" w:rsidP="00D81482">
      <w:pPr>
        <w:pBdr>
          <w:bottom w:val="single" w:sz="4" w:space="1" w:color="auto"/>
        </w:pBdr>
        <w:rPr>
          <w:b/>
          <w:bCs/>
        </w:rPr>
      </w:pPr>
      <w:r>
        <w:rPr>
          <w:b/>
          <w:bCs/>
        </w:rPr>
        <w:t>One page.</w:t>
      </w:r>
    </w:p>
    <w:p w14:paraId="23DDB90C" w14:textId="77777777" w:rsidR="00A64ADB" w:rsidRDefault="00A64ADB" w:rsidP="00D81482">
      <w:pPr>
        <w:pBdr>
          <w:bottom w:val="single" w:sz="4" w:space="1" w:color="auto"/>
        </w:pBdr>
      </w:pPr>
    </w:p>
    <w:p w14:paraId="33E897D3" w14:textId="77777777" w:rsidR="004E0E88" w:rsidRDefault="004E0E88"/>
    <w:sectPr w:rsidR="004E0E88" w:rsidSect="00F54074">
      <w:type w:val="continuous"/>
      <w:pgSz w:w="12240" w:h="15840"/>
      <w:pgMar w:top="1080" w:right="864" w:bottom="1584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34232A" w14:textId="77777777" w:rsidR="007A0D54" w:rsidRDefault="007A0D54">
      <w:pPr>
        <w:spacing w:after="0" w:line="240" w:lineRule="auto"/>
      </w:pPr>
      <w:r>
        <w:separator/>
      </w:r>
    </w:p>
  </w:endnote>
  <w:endnote w:type="continuationSeparator" w:id="0">
    <w:p w14:paraId="3EC5C53C" w14:textId="77777777" w:rsidR="007A0D54" w:rsidRDefault="007A0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1628524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757653" w14:textId="77777777" w:rsidR="00524388" w:rsidRDefault="000A66FD"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357D7C" w14:textId="77777777" w:rsidR="007A0D54" w:rsidRDefault="007A0D54">
      <w:pPr>
        <w:spacing w:after="0" w:line="240" w:lineRule="auto"/>
      </w:pPr>
      <w:r>
        <w:separator/>
      </w:r>
    </w:p>
  </w:footnote>
  <w:footnote w:type="continuationSeparator" w:id="0">
    <w:p w14:paraId="37CCF201" w14:textId="77777777" w:rsidR="007A0D54" w:rsidRDefault="007A0D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6EE2A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A8315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19E430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0C6C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D80F29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A46C7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C25A4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75E5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2F819E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C97C33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1FC1534"/>
    <w:multiLevelType w:val="hybridMultilevel"/>
    <w:tmpl w:val="64E88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353D09"/>
    <w:multiLevelType w:val="multilevel"/>
    <w:tmpl w:val="A3A46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F07B5E"/>
    <w:multiLevelType w:val="hybridMultilevel"/>
    <w:tmpl w:val="42FE9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564BB8"/>
    <w:multiLevelType w:val="multilevel"/>
    <w:tmpl w:val="39F86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190004"/>
    <w:multiLevelType w:val="hybridMultilevel"/>
    <w:tmpl w:val="84A4F6C8"/>
    <w:lvl w:ilvl="0" w:tplc="1C7E5174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7E0851"/>
    <w:multiLevelType w:val="hybridMultilevel"/>
    <w:tmpl w:val="862E0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820630"/>
    <w:multiLevelType w:val="hybridMultilevel"/>
    <w:tmpl w:val="1C4ACBE6"/>
    <w:lvl w:ilvl="0" w:tplc="3524119C">
      <w:start w:val="1"/>
      <w:numFmt w:val="bullet"/>
      <w:lvlText w:val="ü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AFA3E70"/>
    <w:multiLevelType w:val="hybridMultilevel"/>
    <w:tmpl w:val="C6880744"/>
    <w:lvl w:ilvl="0" w:tplc="04090001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18" w15:restartNumberingAfterBreak="0">
    <w:nsid w:val="3AFF7F2D"/>
    <w:multiLevelType w:val="multilevel"/>
    <w:tmpl w:val="46FC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4163CF"/>
    <w:multiLevelType w:val="multilevel"/>
    <w:tmpl w:val="8EF85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AD13BB"/>
    <w:multiLevelType w:val="hybridMultilevel"/>
    <w:tmpl w:val="2C226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6A159F"/>
    <w:multiLevelType w:val="multilevel"/>
    <w:tmpl w:val="64A8E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EB27FB"/>
    <w:multiLevelType w:val="multilevel"/>
    <w:tmpl w:val="EBE20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F36022"/>
    <w:multiLevelType w:val="multilevel"/>
    <w:tmpl w:val="95FEB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0385202"/>
    <w:multiLevelType w:val="hybridMultilevel"/>
    <w:tmpl w:val="C13A5756"/>
    <w:lvl w:ilvl="0" w:tplc="EFC0596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9C7F61"/>
    <w:multiLevelType w:val="multilevel"/>
    <w:tmpl w:val="FD2AC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3885435">
    <w:abstractNumId w:val="8"/>
  </w:num>
  <w:num w:numId="2" w16cid:durableId="1379861273">
    <w:abstractNumId w:val="8"/>
  </w:num>
  <w:num w:numId="3" w16cid:durableId="1847018305">
    <w:abstractNumId w:val="9"/>
  </w:num>
  <w:num w:numId="4" w16cid:durableId="1623994935">
    <w:abstractNumId w:val="8"/>
    <w:lvlOverride w:ilvl="0">
      <w:lvl w:ilvl="0">
        <w:start w:val="1"/>
        <w:numFmt w:val="decimal"/>
        <w:lvlText w:val="%1."/>
        <w:lvlJc w:val="left"/>
        <w:pPr>
          <w:tabs>
            <w:tab w:val="num" w:pos="1080"/>
          </w:tabs>
          <w:ind w:left="1080" w:hanging="360"/>
        </w:pPr>
        <w:rPr>
          <w:rFonts w:hint="default"/>
        </w:rPr>
      </w:lvl>
    </w:lvlOverride>
  </w:num>
  <w:num w:numId="5" w16cid:durableId="1058015678">
    <w:abstractNumId w:val="14"/>
  </w:num>
  <w:num w:numId="6" w16cid:durableId="359354562">
    <w:abstractNumId w:val="7"/>
  </w:num>
  <w:num w:numId="7" w16cid:durableId="689796988">
    <w:abstractNumId w:val="6"/>
  </w:num>
  <w:num w:numId="8" w16cid:durableId="2074308707">
    <w:abstractNumId w:val="5"/>
  </w:num>
  <w:num w:numId="9" w16cid:durableId="563181934">
    <w:abstractNumId w:val="4"/>
  </w:num>
  <w:num w:numId="10" w16cid:durableId="561335916">
    <w:abstractNumId w:val="3"/>
  </w:num>
  <w:num w:numId="11" w16cid:durableId="289632981">
    <w:abstractNumId w:val="2"/>
  </w:num>
  <w:num w:numId="12" w16cid:durableId="475496168">
    <w:abstractNumId w:val="1"/>
  </w:num>
  <w:num w:numId="13" w16cid:durableId="322205331">
    <w:abstractNumId w:val="0"/>
  </w:num>
  <w:num w:numId="14" w16cid:durableId="479350162">
    <w:abstractNumId w:val="8"/>
    <w:lvlOverride w:ilvl="0">
      <w:startOverride w:val="1"/>
    </w:lvlOverride>
  </w:num>
  <w:num w:numId="15" w16cid:durableId="1295911304">
    <w:abstractNumId w:val="8"/>
  </w:num>
  <w:num w:numId="16" w16cid:durableId="349457176">
    <w:abstractNumId w:val="24"/>
  </w:num>
  <w:num w:numId="17" w16cid:durableId="66193437">
    <w:abstractNumId w:val="18"/>
  </w:num>
  <w:num w:numId="18" w16cid:durableId="1856532811">
    <w:abstractNumId w:val="15"/>
  </w:num>
  <w:num w:numId="19" w16cid:durableId="208998291">
    <w:abstractNumId w:val="21"/>
  </w:num>
  <w:num w:numId="20" w16cid:durableId="1656646773">
    <w:abstractNumId w:val="11"/>
  </w:num>
  <w:num w:numId="21" w16cid:durableId="350422911">
    <w:abstractNumId w:val="19"/>
  </w:num>
  <w:num w:numId="22" w16cid:durableId="897932648">
    <w:abstractNumId w:val="20"/>
  </w:num>
  <w:num w:numId="23" w16cid:durableId="888222880">
    <w:abstractNumId w:val="10"/>
  </w:num>
  <w:num w:numId="24" w16cid:durableId="1919249887">
    <w:abstractNumId w:val="13"/>
  </w:num>
  <w:num w:numId="25" w16cid:durableId="1769472321">
    <w:abstractNumId w:val="16"/>
  </w:num>
  <w:num w:numId="26" w16cid:durableId="988748724">
    <w:abstractNumId w:val="23"/>
  </w:num>
  <w:num w:numId="27" w16cid:durableId="978680956">
    <w:abstractNumId w:val="22"/>
  </w:num>
  <w:num w:numId="28" w16cid:durableId="1409036589">
    <w:abstractNumId w:val="25"/>
  </w:num>
  <w:num w:numId="29" w16cid:durableId="857086568">
    <w:abstractNumId w:val="17"/>
  </w:num>
  <w:num w:numId="30" w16cid:durableId="1685471076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attachedTemplate r:id="rId1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7FE"/>
    <w:rsid w:val="00001E92"/>
    <w:rsid w:val="0001564C"/>
    <w:rsid w:val="0002345F"/>
    <w:rsid w:val="00024585"/>
    <w:rsid w:val="00031F2F"/>
    <w:rsid w:val="000330EA"/>
    <w:rsid w:val="00057AF1"/>
    <w:rsid w:val="00081AB0"/>
    <w:rsid w:val="000877D3"/>
    <w:rsid w:val="0009664A"/>
    <w:rsid w:val="000A66FD"/>
    <w:rsid w:val="000B763D"/>
    <w:rsid w:val="000C5F28"/>
    <w:rsid w:val="000C7ABA"/>
    <w:rsid w:val="000D70A3"/>
    <w:rsid w:val="000F0339"/>
    <w:rsid w:val="000F04A0"/>
    <w:rsid w:val="00104903"/>
    <w:rsid w:val="00121CA1"/>
    <w:rsid w:val="001232A2"/>
    <w:rsid w:val="00133F41"/>
    <w:rsid w:val="00170EFC"/>
    <w:rsid w:val="001741EE"/>
    <w:rsid w:val="00181963"/>
    <w:rsid w:val="00187727"/>
    <w:rsid w:val="00192B18"/>
    <w:rsid w:val="00197270"/>
    <w:rsid w:val="001D5CE8"/>
    <w:rsid w:val="001E6098"/>
    <w:rsid w:val="002012F6"/>
    <w:rsid w:val="00215038"/>
    <w:rsid w:val="00224423"/>
    <w:rsid w:val="002378A6"/>
    <w:rsid w:val="00250B53"/>
    <w:rsid w:val="00251737"/>
    <w:rsid w:val="00263D5F"/>
    <w:rsid w:val="00294CE7"/>
    <w:rsid w:val="002A1731"/>
    <w:rsid w:val="002A3FCF"/>
    <w:rsid w:val="002B1049"/>
    <w:rsid w:val="002C7A19"/>
    <w:rsid w:val="0034732E"/>
    <w:rsid w:val="00352BAF"/>
    <w:rsid w:val="00353736"/>
    <w:rsid w:val="00354601"/>
    <w:rsid w:val="003551ED"/>
    <w:rsid w:val="003664FA"/>
    <w:rsid w:val="0039754B"/>
    <w:rsid w:val="003C2A09"/>
    <w:rsid w:val="003D1116"/>
    <w:rsid w:val="003D4253"/>
    <w:rsid w:val="003D4DE0"/>
    <w:rsid w:val="003D5204"/>
    <w:rsid w:val="003F31CF"/>
    <w:rsid w:val="003F67CD"/>
    <w:rsid w:val="0040082F"/>
    <w:rsid w:val="00401B19"/>
    <w:rsid w:val="00430C94"/>
    <w:rsid w:val="00445052"/>
    <w:rsid w:val="00473CED"/>
    <w:rsid w:val="00490E9E"/>
    <w:rsid w:val="004955DC"/>
    <w:rsid w:val="004E0E88"/>
    <w:rsid w:val="00506496"/>
    <w:rsid w:val="00524388"/>
    <w:rsid w:val="00530992"/>
    <w:rsid w:val="00533D1C"/>
    <w:rsid w:val="0053545C"/>
    <w:rsid w:val="00556C12"/>
    <w:rsid w:val="005617FE"/>
    <w:rsid w:val="00572C3A"/>
    <w:rsid w:val="005B04FE"/>
    <w:rsid w:val="005B23EE"/>
    <w:rsid w:val="005C777E"/>
    <w:rsid w:val="0062788E"/>
    <w:rsid w:val="00635A2D"/>
    <w:rsid w:val="00644FF0"/>
    <w:rsid w:val="00650D28"/>
    <w:rsid w:val="00657123"/>
    <w:rsid w:val="006571BD"/>
    <w:rsid w:val="00663B9C"/>
    <w:rsid w:val="006D1124"/>
    <w:rsid w:val="006E26ED"/>
    <w:rsid w:val="006E7B03"/>
    <w:rsid w:val="00703702"/>
    <w:rsid w:val="007257CF"/>
    <w:rsid w:val="00747F97"/>
    <w:rsid w:val="007511E6"/>
    <w:rsid w:val="00777014"/>
    <w:rsid w:val="007A0D54"/>
    <w:rsid w:val="007B3949"/>
    <w:rsid w:val="007C5ACD"/>
    <w:rsid w:val="007D5CE4"/>
    <w:rsid w:val="007F5BCA"/>
    <w:rsid w:val="0080587F"/>
    <w:rsid w:val="008248B1"/>
    <w:rsid w:val="008305D0"/>
    <w:rsid w:val="00862DB1"/>
    <w:rsid w:val="00882853"/>
    <w:rsid w:val="009030D5"/>
    <w:rsid w:val="00920CA6"/>
    <w:rsid w:val="009858FF"/>
    <w:rsid w:val="009B15C2"/>
    <w:rsid w:val="009C030D"/>
    <w:rsid w:val="009E324D"/>
    <w:rsid w:val="009E6866"/>
    <w:rsid w:val="009F219C"/>
    <w:rsid w:val="00A047FB"/>
    <w:rsid w:val="00A35929"/>
    <w:rsid w:val="00A44BA0"/>
    <w:rsid w:val="00A473FD"/>
    <w:rsid w:val="00A57C06"/>
    <w:rsid w:val="00A615A3"/>
    <w:rsid w:val="00A64ADB"/>
    <w:rsid w:val="00AA3587"/>
    <w:rsid w:val="00AB66AF"/>
    <w:rsid w:val="00AE3F1C"/>
    <w:rsid w:val="00B40773"/>
    <w:rsid w:val="00B423A4"/>
    <w:rsid w:val="00B458C4"/>
    <w:rsid w:val="00B70AFA"/>
    <w:rsid w:val="00B82CBA"/>
    <w:rsid w:val="00B94302"/>
    <w:rsid w:val="00BA12FC"/>
    <w:rsid w:val="00BB3B58"/>
    <w:rsid w:val="00BB58E9"/>
    <w:rsid w:val="00BD23B1"/>
    <w:rsid w:val="00BE2174"/>
    <w:rsid w:val="00BE75ED"/>
    <w:rsid w:val="00BF1B85"/>
    <w:rsid w:val="00C06B81"/>
    <w:rsid w:val="00C23646"/>
    <w:rsid w:val="00C36400"/>
    <w:rsid w:val="00C37801"/>
    <w:rsid w:val="00C4710B"/>
    <w:rsid w:val="00C55221"/>
    <w:rsid w:val="00C56EB5"/>
    <w:rsid w:val="00CA7B1A"/>
    <w:rsid w:val="00CB267C"/>
    <w:rsid w:val="00CB45CB"/>
    <w:rsid w:val="00CB4622"/>
    <w:rsid w:val="00CE504B"/>
    <w:rsid w:val="00D01F0B"/>
    <w:rsid w:val="00D40C2F"/>
    <w:rsid w:val="00D601F9"/>
    <w:rsid w:val="00D81482"/>
    <w:rsid w:val="00DB2F79"/>
    <w:rsid w:val="00DD57EB"/>
    <w:rsid w:val="00DE272A"/>
    <w:rsid w:val="00E21416"/>
    <w:rsid w:val="00E248A2"/>
    <w:rsid w:val="00E52512"/>
    <w:rsid w:val="00E70ED5"/>
    <w:rsid w:val="00E73AC0"/>
    <w:rsid w:val="00E83A46"/>
    <w:rsid w:val="00EA1273"/>
    <w:rsid w:val="00EB4FF1"/>
    <w:rsid w:val="00F54074"/>
    <w:rsid w:val="00F54EC3"/>
    <w:rsid w:val="00F7050A"/>
    <w:rsid w:val="00F72BE0"/>
    <w:rsid w:val="00F93874"/>
    <w:rsid w:val="00FA6CE7"/>
    <w:rsid w:val="00FC5973"/>
    <w:rsid w:val="00FC6209"/>
    <w:rsid w:val="00FF5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D75F45"/>
  <w15:chartTrackingRefBased/>
  <w15:docId w15:val="{5C771DC2-CB6C-1F4C-BA4E-93655B357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666660" w:themeColor="text2" w:themeTint="BF"/>
        <w:sz w:val="24"/>
        <w:szCs w:val="24"/>
        <w:lang w:val="en-US" w:eastAsia="ja-JP" w:bidi="ar-SA"/>
      </w:rPr>
    </w:rPrDefault>
    <w:pPrDefault>
      <w:pPr>
        <w:spacing w:after="3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3A4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00" w:after="160"/>
      <w:contextualSpacing/>
      <w:outlineLvl w:val="0"/>
    </w:pPr>
    <w:rPr>
      <w:rFonts w:asciiTheme="majorHAnsi" w:eastAsiaTheme="majorEastAsia" w:hAnsiTheme="majorHAnsi" w:cstheme="majorBidi"/>
      <w:b/>
      <w:color w:val="454541" w:themeColor="text2" w:themeTint="E6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56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F5B00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7C0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F3C00" w:themeColor="accent1" w:themeShade="7F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340" w:after="120"/>
      <w:contextualSpacing/>
      <w:outlineLvl w:val="3"/>
    </w:pPr>
    <w:rPr>
      <w:rFonts w:asciiTheme="majorHAnsi" w:eastAsiaTheme="majorEastAsia" w:hAnsiTheme="majorHAnsi" w:cstheme="majorBidi"/>
      <w:iCs/>
      <w:color w:val="FF7A00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340" w:after="120"/>
      <w:contextualSpacing/>
      <w:outlineLvl w:val="4"/>
    </w:pPr>
    <w:rPr>
      <w:rFonts w:asciiTheme="majorHAnsi" w:eastAsiaTheme="majorEastAsia" w:hAnsiTheme="majorHAnsi" w:cstheme="majorBidi"/>
      <w:i/>
      <w:color w:val="FF7A00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340" w:after="120"/>
      <w:contextualSpacing/>
      <w:outlineLvl w:val="5"/>
    </w:pPr>
    <w:rPr>
      <w:rFonts w:asciiTheme="majorHAnsi" w:eastAsiaTheme="majorEastAsia" w:hAnsiTheme="majorHAnsi" w:cstheme="majorBidi"/>
      <w:b/>
      <w:color w:val="FF7A00" w:themeColor="accent1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340" w:after="120"/>
      <w:contextualSpacing/>
      <w:outlineLvl w:val="6"/>
    </w:pPr>
    <w:rPr>
      <w:rFonts w:asciiTheme="majorHAnsi" w:eastAsiaTheme="majorEastAsia" w:hAnsiTheme="majorHAnsi" w:cstheme="majorBidi"/>
      <w:b/>
      <w:i/>
      <w:iCs/>
      <w:color w:val="FF7A00" w:themeColor="accent1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340" w:after="120"/>
      <w:contextualSpacing/>
      <w:outlineLvl w:val="7"/>
    </w:pPr>
    <w:rPr>
      <w:rFonts w:asciiTheme="majorHAnsi" w:eastAsiaTheme="majorEastAsia" w:hAnsiTheme="majorHAnsi" w:cstheme="majorBidi"/>
      <w:color w:val="FF7A00" w:themeColor="accent1"/>
      <w:sz w:val="20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340" w:after="120"/>
      <w:contextualSpacing/>
      <w:outlineLvl w:val="8"/>
    </w:pPr>
    <w:rPr>
      <w:rFonts w:asciiTheme="majorHAnsi" w:eastAsiaTheme="majorEastAsia" w:hAnsiTheme="majorHAnsi" w:cstheme="majorBidi"/>
      <w:i/>
      <w:iCs/>
      <w:color w:val="FF7A00" w:themeColor="accent1"/>
      <w:sz w:val="20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pPr>
      <w:pBdr>
        <w:bottom w:val="single" w:sz="48" w:space="22" w:color="FF7A00" w:themeColor="accent1"/>
      </w:pBdr>
      <w:spacing w:after="400" w:line="240" w:lineRule="auto"/>
      <w:contextualSpacing/>
    </w:pPr>
    <w:rPr>
      <w:rFonts w:asciiTheme="majorHAnsi" w:eastAsiaTheme="majorEastAsia" w:hAnsiTheme="majorHAnsi" w:cstheme="majorBidi"/>
      <w:b/>
      <w:color w:val="454541" w:themeColor="text2" w:themeTint="E6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b/>
      <w:color w:val="454541" w:themeColor="text2" w:themeTint="E6"/>
      <w:kern w:val="28"/>
      <w:sz w:val="6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color w:val="454541" w:themeColor="text2" w:themeTint="E6"/>
      <w:sz w:val="44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i/>
      <w:color w:val="FF7A00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b/>
      <w:color w:val="FF7A00" w:themeColor="accent1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b/>
      <w:i/>
      <w:iCs/>
      <w:color w:val="FF7A00" w:themeColor="accent1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FF7A00" w:themeColor="accent1"/>
      <w:sz w:val="20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FF7A00" w:themeColor="accent1"/>
      <w:sz w:val="20"/>
      <w:szCs w:val="21"/>
    </w:rPr>
  </w:style>
  <w:style w:type="paragraph" w:styleId="Subtitle">
    <w:name w:val="Subtitle"/>
    <w:basedOn w:val="Normal"/>
    <w:link w:val="SubtitleChar"/>
    <w:uiPriority w:val="11"/>
    <w:semiHidden/>
    <w:unhideWhenUsed/>
    <w:qFormat/>
    <w:pPr>
      <w:numPr>
        <w:ilvl w:val="1"/>
      </w:numPr>
      <w:spacing w:after="480"/>
      <w:contextualSpacing/>
    </w:pPr>
    <w:rPr>
      <w:rFonts w:eastAsiaTheme="minorEastAsia"/>
      <w:color w:val="FF7A00" w:themeColor="accent1"/>
      <w:sz w:val="3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color w:val="FF7A00" w:themeColor="accent1"/>
      <w:sz w:val="34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666660" w:themeColor="text2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/>
      <w:iCs/>
      <w:color w:val="454541" w:themeColor="text2" w:themeTint="E6"/>
    </w:rPr>
  </w:style>
  <w:style w:type="character" w:styleId="Strong">
    <w:name w:val="Strong"/>
    <w:basedOn w:val="DefaultParagraphFont"/>
    <w:uiPriority w:val="22"/>
    <w:unhideWhenUsed/>
    <w:qFormat/>
    <w:rPr>
      <w:b/>
      <w:bCs/>
      <w:color w:val="666660" w:themeColor="text2" w:themeTint="BF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320" w:after="320"/>
    </w:pPr>
    <w:rPr>
      <w:i/>
      <w:iCs/>
      <w:sz w:val="34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sz w:val="34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320" w:after="320"/>
    </w:pPr>
    <w:rPr>
      <w:b/>
      <w:i/>
      <w:iCs/>
      <w:color w:val="454541" w:themeColor="text2" w:themeTint="E6"/>
      <w:sz w:val="34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color w:val="454541" w:themeColor="text2" w:themeTint="E6"/>
      <w:sz w:val="34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666660" w:themeColor="text2" w:themeTint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/>
      <w:smallCaps w:val="0"/>
      <w:color w:val="666660" w:themeColor="text2" w:themeTint="BF"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0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BookTitle">
    <w:name w:val="Book Title"/>
    <w:basedOn w:val="DefaultParagraphFont"/>
    <w:uiPriority w:val="33"/>
    <w:semiHidden/>
    <w:unhideWhenUsed/>
    <w:rPr>
      <w:b w:val="0"/>
      <w:bCs/>
      <w:i w:val="0"/>
      <w:iCs/>
      <w:spacing w:val="0"/>
      <w:u w:val="single"/>
    </w:r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Header">
    <w:name w:val="header"/>
    <w:basedOn w:val="Normal"/>
    <w:link w:val="HeaderChar"/>
    <w:uiPriority w:val="99"/>
    <w:unhideWhenUsed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unhideWhenUsed/>
    <w:qFormat/>
    <w:rsid w:val="00B4077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1564C"/>
    <w:rPr>
      <w:rFonts w:asciiTheme="majorHAnsi" w:eastAsiaTheme="majorEastAsia" w:hAnsiTheme="majorHAnsi" w:cstheme="majorBidi"/>
      <w:color w:val="BF5B00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57C06"/>
    <w:rPr>
      <w:rFonts w:asciiTheme="majorHAnsi" w:eastAsiaTheme="majorEastAsia" w:hAnsiTheme="majorHAnsi" w:cstheme="majorBidi"/>
      <w:color w:val="7F3C00" w:themeColor="accent1" w:themeShade="7F"/>
    </w:rPr>
  </w:style>
  <w:style w:type="character" w:styleId="Hyperlink">
    <w:name w:val="Hyperlink"/>
    <w:basedOn w:val="DefaultParagraphFont"/>
    <w:uiPriority w:val="99"/>
    <w:unhideWhenUsed/>
    <w:rsid w:val="00C55221"/>
    <w:rPr>
      <w:color w:val="34B6C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522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64ADB"/>
    <w:rPr>
      <w:color w:val="A96EB6" w:themeColor="followedHyperlink"/>
      <w:u w:val="single"/>
    </w:rPr>
  </w:style>
  <w:style w:type="paragraph" w:customStyle="1" w:styleId="pdq2pgselectionanchorcontainer">
    <w:name w:val="pdq2pg_selectionanchorcontainer"/>
    <w:basedOn w:val="Normal"/>
    <w:rsid w:val="00A64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eastAsia="en-US"/>
    </w:rPr>
  </w:style>
  <w:style w:type="character" w:styleId="Emphasis">
    <w:name w:val="Emphasis"/>
    <w:basedOn w:val="DefaultParagraphFont"/>
    <w:uiPriority w:val="20"/>
    <w:qFormat/>
    <w:rsid w:val="00A64ADB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A64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eastAsia="en-US"/>
    </w:rPr>
  </w:style>
  <w:style w:type="character" w:customStyle="1" w:styleId="apple-converted-space">
    <w:name w:val="apple-converted-space"/>
    <w:basedOn w:val="DefaultParagraphFont"/>
    <w:rsid w:val="00A64A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672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4873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28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8172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6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3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1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38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802472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98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61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71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57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5961908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94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18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99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71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272766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99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00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058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9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6554385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58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37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547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30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0231099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0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72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87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18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34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nkedin.com/in/malika-m-611425263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likamason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noliver/Library/Containers/com.microsoft.Word/Data/Library/Application%20Support/Microsoft/Office/16.0/DTS/en-US%7b19D27A5F-BBA4-5246-9834-22B740467B90%7d/%7bD309FEEB-DCD7-964F-AD06-5B48BD15BFC8%7dtf10002069_mac.dotx" TargetMode="External"/></Relationships>
</file>

<file path=word/theme/theme1.xml><?xml version="1.0" encoding="utf-8"?>
<a:theme xmlns:a="http://schemas.openxmlformats.org/drawingml/2006/main" name="Office Theme">
  <a:themeElements>
    <a:clrScheme name="Journal">
      <a:dk1>
        <a:sysClr val="windowText" lastClr="000000"/>
      </a:dk1>
      <a:lt1>
        <a:sysClr val="window" lastClr="FFFFFF"/>
      </a:lt1>
      <a:dk2>
        <a:srgbClr val="31312E"/>
      </a:dk2>
      <a:lt2>
        <a:srgbClr val="FDFBF9"/>
      </a:lt2>
      <a:accent1>
        <a:srgbClr val="FF7A00"/>
      </a:accent1>
      <a:accent2>
        <a:srgbClr val="FF6275"/>
      </a:accent2>
      <a:accent3>
        <a:srgbClr val="9CC346"/>
      </a:accent3>
      <a:accent4>
        <a:srgbClr val="A96EB6"/>
      </a:accent4>
      <a:accent5>
        <a:srgbClr val="F89A4A"/>
      </a:accent5>
      <a:accent6>
        <a:srgbClr val="E7D364"/>
      </a:accent6>
      <a:hlink>
        <a:srgbClr val="34B6C3"/>
      </a:hlink>
      <a:folHlink>
        <a:srgbClr val="A96EB6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%7bD309FEEB-DCD7-964F-AD06-5B48BD15BFC8%7dtf10002069_mac.dotx</Template>
  <TotalTime>3</TotalTime>
  <Pages>1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Malika Mason</cp:lastModifiedBy>
  <cp:revision>7</cp:revision>
  <dcterms:created xsi:type="dcterms:W3CDTF">2026-08-14T16:29:00Z</dcterms:created>
  <dcterms:modified xsi:type="dcterms:W3CDTF">2026-08-23T15:15:00Z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TF10002001</vt:lpwstr>
  </property>
</Properties>
</file>